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D32" w:rsidRPr="00066E55" w:rsidRDefault="00575D32" w:rsidP="00575D32">
      <w:pPr>
        <w:rPr>
          <w:rFonts w:ascii="Verdana" w:hAnsi="Verdana"/>
          <w:b/>
          <w:sz w:val="28"/>
          <w:szCs w:val="28"/>
        </w:rPr>
      </w:pPr>
      <w:r w:rsidRPr="00066E55">
        <w:rPr>
          <w:rFonts w:ascii="Verdana" w:hAnsi="Verdana"/>
          <w:b/>
          <w:sz w:val="28"/>
          <w:szCs w:val="28"/>
        </w:rPr>
        <w:t>MEGHÍVÓ</w:t>
      </w:r>
    </w:p>
    <w:p w:rsidR="00575D32" w:rsidRDefault="00575D32" w:rsidP="00575D32"/>
    <w:p w:rsidR="00575D32" w:rsidRPr="00066E55" w:rsidRDefault="00575D32" w:rsidP="00575D32">
      <w:pPr>
        <w:rPr>
          <w:rFonts w:ascii="Calibri Light" w:hAnsi="Calibri Light" w:cs="Calibri Light"/>
          <w:b/>
        </w:rPr>
      </w:pPr>
      <w:r w:rsidRPr="00066E55">
        <w:rPr>
          <w:rFonts w:ascii="Calibri Light" w:hAnsi="Calibri Light" w:cs="Calibri Light"/>
          <w:b/>
        </w:rPr>
        <w:t>Tisztelt MPRSZ tagunk!</w:t>
      </w:r>
    </w:p>
    <w:p w:rsidR="00575D32" w:rsidRDefault="00575D32" w:rsidP="00575D32">
      <w:pPr>
        <w:rPr>
          <w:rFonts w:ascii="Verdana" w:hAnsi="Verdana"/>
        </w:rPr>
      </w:pPr>
    </w:p>
    <w:p w:rsidR="00575D32" w:rsidRDefault="00575D32" w:rsidP="00575D32">
      <w:pPr>
        <w:rPr>
          <w:rFonts w:ascii="Calibri Light" w:hAnsi="Calibri Light" w:cs="Calibri Light"/>
          <w:b/>
        </w:rPr>
      </w:pPr>
      <w:r w:rsidRPr="00575D32">
        <w:rPr>
          <w:rFonts w:ascii="Calibri Light" w:hAnsi="Calibri Light" w:cs="Calibri Light"/>
        </w:rPr>
        <w:t xml:space="preserve">Szeretettel meghívjuk a </w:t>
      </w:r>
      <w:r w:rsidRPr="00575D32">
        <w:rPr>
          <w:rFonts w:ascii="Calibri Light" w:hAnsi="Calibri Light" w:cs="Calibri Light"/>
          <w:b/>
        </w:rPr>
        <w:t xml:space="preserve">Magyar Public Relations Szövetség </w:t>
      </w:r>
      <w:r w:rsidRPr="00575D32">
        <w:rPr>
          <w:rFonts w:ascii="Calibri Light" w:hAnsi="Calibri Light" w:cs="Calibri Light"/>
        </w:rPr>
        <w:t xml:space="preserve">(székhelye: 1065 Budapest, Nagymező utca 3.) </w:t>
      </w:r>
      <w:r w:rsidRPr="00575D32">
        <w:rPr>
          <w:rFonts w:ascii="Calibri Light" w:hAnsi="Calibri Light" w:cs="Calibri Light"/>
          <w:b/>
        </w:rPr>
        <w:t>éves rendes közgyűlésére.</w:t>
      </w:r>
    </w:p>
    <w:p w:rsidR="00575D32" w:rsidRPr="00575D32" w:rsidRDefault="00575D32" w:rsidP="00575D32">
      <w:pPr>
        <w:rPr>
          <w:rFonts w:ascii="Calibri Light" w:hAnsi="Calibri Light" w:cs="Calibri Light"/>
        </w:rPr>
      </w:pPr>
    </w:p>
    <w:p w:rsidR="00575D32" w:rsidRPr="00575D32" w:rsidRDefault="00575D32" w:rsidP="00575D32">
      <w:pPr>
        <w:rPr>
          <w:rFonts w:ascii="Calibri Light" w:hAnsi="Calibri Light" w:cs="Calibri Light"/>
          <w:b/>
        </w:rPr>
      </w:pPr>
      <w:r w:rsidRPr="00575D32">
        <w:rPr>
          <w:rFonts w:ascii="Calibri Light" w:hAnsi="Calibri Light" w:cs="Calibri Light"/>
        </w:rPr>
        <w:t xml:space="preserve">A közgyűlés időpontja: </w:t>
      </w:r>
      <w:r w:rsidRPr="00575D32">
        <w:rPr>
          <w:rFonts w:ascii="Calibri Light" w:hAnsi="Calibri Light" w:cs="Calibri Light"/>
          <w:b/>
        </w:rPr>
        <w:t xml:space="preserve">2017. május 23. </w:t>
      </w:r>
      <w:r>
        <w:rPr>
          <w:rFonts w:ascii="Calibri Light" w:hAnsi="Calibri Light" w:cs="Calibri Light"/>
          <w:b/>
        </w:rPr>
        <w:t>(kedd) 15</w:t>
      </w:r>
      <w:r w:rsidRPr="00575D32">
        <w:rPr>
          <w:rFonts w:ascii="Calibri Light" w:hAnsi="Calibri Light" w:cs="Calibri Light"/>
          <w:b/>
        </w:rPr>
        <w:t>.00 óra</w:t>
      </w:r>
    </w:p>
    <w:p w:rsidR="00575D32" w:rsidRPr="00575D32" w:rsidRDefault="00575D32" w:rsidP="00575D32">
      <w:pPr>
        <w:rPr>
          <w:rFonts w:ascii="Calibri Light" w:hAnsi="Calibri Light" w:cs="Calibri Light"/>
          <w:b/>
        </w:rPr>
      </w:pPr>
      <w:r w:rsidRPr="00575D32">
        <w:rPr>
          <w:rFonts w:ascii="Calibri Light" w:hAnsi="Calibri Light" w:cs="Calibri Light"/>
        </w:rPr>
        <w:t>A közgyűlés helyszíne</w:t>
      </w:r>
      <w:proofErr w:type="gramStart"/>
      <w:r w:rsidRPr="00575D32">
        <w:rPr>
          <w:rFonts w:ascii="Calibri Light" w:hAnsi="Calibri Light" w:cs="Calibri Light"/>
        </w:rPr>
        <w:t xml:space="preserve">: </w:t>
      </w:r>
      <w:r w:rsidR="006801D4">
        <w:rPr>
          <w:rFonts w:ascii="Calibri Light" w:hAnsi="Calibri Light" w:cs="Calibri Light"/>
        </w:rPr>
        <w:t xml:space="preserve"> </w:t>
      </w:r>
      <w:r w:rsidRPr="00575D32">
        <w:rPr>
          <w:rFonts w:ascii="Calibri Light" w:hAnsi="Calibri Light" w:cs="Calibri Light"/>
          <w:b/>
        </w:rPr>
        <w:t>Budapesti</w:t>
      </w:r>
      <w:proofErr w:type="gramEnd"/>
      <w:r w:rsidRPr="00575D32">
        <w:rPr>
          <w:rFonts w:ascii="Calibri Light" w:hAnsi="Calibri Light" w:cs="Calibri Light"/>
          <w:b/>
        </w:rPr>
        <w:t xml:space="preserve"> Metropolitan Egyetem</w:t>
      </w:r>
    </w:p>
    <w:p w:rsidR="00575D32" w:rsidRPr="00575D32" w:rsidRDefault="00D462B3" w:rsidP="00575D32">
      <w:pPr>
        <w:ind w:left="2124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 </w:t>
      </w:r>
      <w:r w:rsidR="006801D4">
        <w:rPr>
          <w:rFonts w:ascii="Calibri Light" w:hAnsi="Calibri Light" w:cs="Calibri Light"/>
          <w:b/>
        </w:rPr>
        <w:t xml:space="preserve"> </w:t>
      </w:r>
      <w:r w:rsidR="00575D32" w:rsidRPr="00575D32">
        <w:rPr>
          <w:rFonts w:ascii="Calibri Light" w:hAnsi="Calibri Light" w:cs="Calibri Light"/>
          <w:b/>
        </w:rPr>
        <w:t>1148 Budapest, Nagy Lajos király útja 1-9.</w:t>
      </w:r>
    </w:p>
    <w:p w:rsidR="00575D32" w:rsidRPr="00575D32" w:rsidRDefault="00D462B3" w:rsidP="00575D32">
      <w:pPr>
        <w:ind w:left="1416" w:firstLine="708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 xml:space="preserve"> </w:t>
      </w:r>
      <w:r w:rsidR="006801D4">
        <w:rPr>
          <w:rFonts w:ascii="Calibri Light" w:hAnsi="Calibri Light" w:cs="Calibri Light"/>
          <w:b/>
        </w:rPr>
        <w:t xml:space="preserve"> Körépület, </w:t>
      </w:r>
      <w:r w:rsidR="006801D4" w:rsidRPr="006801D4">
        <w:rPr>
          <w:rFonts w:ascii="Calibri Light" w:hAnsi="Calibri Light" w:cs="Calibri Light"/>
          <w:b/>
        </w:rPr>
        <w:t>F108</w:t>
      </w:r>
      <w:r w:rsidR="00575D32" w:rsidRPr="00575D32">
        <w:rPr>
          <w:rFonts w:ascii="Calibri Light" w:hAnsi="Calibri Light" w:cs="Calibri Light"/>
          <w:b/>
        </w:rPr>
        <w:t xml:space="preserve"> terem</w:t>
      </w:r>
    </w:p>
    <w:p w:rsidR="00575D32" w:rsidRDefault="00575D32" w:rsidP="00575D32">
      <w:pPr>
        <w:rPr>
          <w:rFonts w:ascii="Calibri Light" w:hAnsi="Calibri Light" w:cs="Calibri Light"/>
        </w:rPr>
      </w:pPr>
      <w:bookmarkStart w:id="0" w:name="_GoBack"/>
      <w:bookmarkEnd w:id="0"/>
    </w:p>
    <w:p w:rsidR="00575D32" w:rsidRPr="00575D32" w:rsidRDefault="00575D32" w:rsidP="00575D32">
      <w:pPr>
        <w:rPr>
          <w:rFonts w:ascii="Calibri Light" w:hAnsi="Calibri Light" w:cs="Calibri Light"/>
        </w:rPr>
      </w:pPr>
      <w:r w:rsidRPr="00575D32">
        <w:rPr>
          <w:rFonts w:ascii="Calibri Light" w:hAnsi="Calibri Light" w:cs="Calibri Light"/>
        </w:rPr>
        <w:t>Határozatképtelenség esetén az elnökség megismételt közgyűlést 2017. május 23-án (</w:t>
      </w:r>
      <w:r>
        <w:rPr>
          <w:rFonts w:ascii="Calibri Light" w:hAnsi="Calibri Light" w:cs="Calibri Light"/>
        </w:rPr>
        <w:t>kedd) 16</w:t>
      </w:r>
      <w:r w:rsidRPr="00575D32">
        <w:rPr>
          <w:rFonts w:ascii="Calibri Light" w:hAnsi="Calibri Light" w:cs="Calibri Light"/>
        </w:rPr>
        <w:t>.00 órai kezdéssel, változatlan napirendi pontokkal hívja össze. A határozatképtelenség miatt ismételt közgyűlés a megjelentek számára tekintet nélkül határozatképes.</w:t>
      </w:r>
    </w:p>
    <w:p w:rsidR="00575D32" w:rsidRPr="00575D32" w:rsidRDefault="00575D32" w:rsidP="00575D32">
      <w:pPr>
        <w:rPr>
          <w:rFonts w:ascii="Calibri Light" w:hAnsi="Calibri Light" w:cs="Calibri Light"/>
        </w:rPr>
      </w:pPr>
    </w:p>
    <w:p w:rsidR="00575D32" w:rsidRPr="00066E55" w:rsidRDefault="00575D32" w:rsidP="00575D32">
      <w:pPr>
        <w:rPr>
          <w:rFonts w:ascii="Calibri Light" w:hAnsi="Calibri Light" w:cs="Calibri Light"/>
          <w:b/>
        </w:rPr>
      </w:pPr>
      <w:r w:rsidRPr="00066E55">
        <w:rPr>
          <w:rFonts w:ascii="Calibri Light" w:hAnsi="Calibri Light" w:cs="Calibri Light"/>
          <w:b/>
        </w:rPr>
        <w:t>Napirendi pontok:</w:t>
      </w:r>
    </w:p>
    <w:p w:rsidR="00D462B3" w:rsidRPr="00066E55" w:rsidRDefault="00D462B3" w:rsidP="00066E55">
      <w:pPr>
        <w:rPr>
          <w:rFonts w:ascii="Calibri Light" w:hAnsi="Calibri Light" w:cs="Calibri Light"/>
        </w:rPr>
      </w:pPr>
    </w:p>
    <w:p w:rsidR="00066E55" w:rsidRPr="00066E55" w:rsidRDefault="00066E55" w:rsidP="00066E55">
      <w:pPr>
        <w:pStyle w:val="Listaszerbekezds"/>
        <w:numPr>
          <w:ilvl w:val="0"/>
          <w:numId w:val="45"/>
        </w:numPr>
        <w:spacing w:after="0" w:line="240" w:lineRule="auto"/>
        <w:ind w:left="714" w:hanging="357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 </w:t>
      </w:r>
      <w:r w:rsidRPr="00066E55">
        <w:rPr>
          <w:rFonts w:ascii="Calibri Light" w:hAnsi="Calibri Light" w:cs="Calibri Light"/>
          <w:sz w:val="24"/>
          <w:szCs w:val="24"/>
        </w:rPr>
        <w:t>A közgyűlés levezető elnökének, jegyzőkönyvvezetőinek, hitelesítőinek, szavazatszámlálóinak megválasztása</w:t>
      </w:r>
    </w:p>
    <w:p w:rsidR="00066E55" w:rsidRPr="00066E55" w:rsidRDefault="00066E55" w:rsidP="00066E55">
      <w:pPr>
        <w:pStyle w:val="Listaszerbekezds"/>
        <w:numPr>
          <w:ilvl w:val="0"/>
          <w:numId w:val="45"/>
        </w:numPr>
        <w:spacing w:after="0" w:line="240" w:lineRule="auto"/>
        <w:ind w:left="714" w:hanging="357"/>
        <w:rPr>
          <w:rFonts w:ascii="Calibri Light" w:hAnsi="Calibri Light" w:cs="Calibri Light"/>
          <w:sz w:val="24"/>
          <w:szCs w:val="24"/>
        </w:rPr>
      </w:pPr>
      <w:r w:rsidRPr="00066E55">
        <w:rPr>
          <w:rFonts w:ascii="Calibri Light" w:hAnsi="Calibri Light" w:cs="Calibri Light"/>
          <w:sz w:val="24"/>
          <w:szCs w:val="24"/>
        </w:rPr>
        <w:t>Napirend elfogadása</w:t>
      </w:r>
    </w:p>
    <w:p w:rsidR="00575D32" w:rsidRPr="00575D32" w:rsidRDefault="00575D32" w:rsidP="00066E55">
      <w:pPr>
        <w:pStyle w:val="Listaszerbekezds"/>
        <w:numPr>
          <w:ilvl w:val="0"/>
          <w:numId w:val="45"/>
        </w:numPr>
        <w:spacing w:after="0" w:line="240" w:lineRule="auto"/>
        <w:ind w:left="714" w:hanging="357"/>
        <w:rPr>
          <w:rFonts w:ascii="Calibri Light" w:hAnsi="Calibri Light" w:cs="Calibri Light"/>
          <w:sz w:val="24"/>
          <w:szCs w:val="24"/>
        </w:rPr>
      </w:pPr>
      <w:r w:rsidRPr="00575D32">
        <w:rPr>
          <w:rFonts w:ascii="Calibri Light" w:hAnsi="Calibri Light" w:cs="Calibri Light"/>
          <w:sz w:val="24"/>
          <w:szCs w:val="24"/>
        </w:rPr>
        <w:t xml:space="preserve">Az Elnökség, a FEB és a JEB éves beszámolójának </w:t>
      </w:r>
      <w:r w:rsidR="00066E55">
        <w:rPr>
          <w:rFonts w:ascii="Calibri Light" w:hAnsi="Calibri Light" w:cs="Calibri Light"/>
          <w:sz w:val="24"/>
          <w:szCs w:val="24"/>
        </w:rPr>
        <w:t xml:space="preserve">megtartása, </w:t>
      </w:r>
      <w:r w:rsidRPr="00575D32">
        <w:rPr>
          <w:rFonts w:ascii="Calibri Light" w:hAnsi="Calibri Light" w:cs="Calibri Light"/>
          <w:sz w:val="24"/>
          <w:szCs w:val="24"/>
        </w:rPr>
        <w:t>megvitatása és elfogadása</w:t>
      </w:r>
    </w:p>
    <w:p w:rsidR="00575D32" w:rsidRPr="00575D32" w:rsidRDefault="00575D32" w:rsidP="00066E55">
      <w:pPr>
        <w:pStyle w:val="Listaszerbekezds"/>
        <w:numPr>
          <w:ilvl w:val="0"/>
          <w:numId w:val="45"/>
        </w:numPr>
        <w:spacing w:after="0" w:line="240" w:lineRule="auto"/>
        <w:ind w:left="714" w:hanging="357"/>
        <w:rPr>
          <w:rFonts w:ascii="Calibri Light" w:hAnsi="Calibri Light" w:cs="Calibri Light"/>
          <w:sz w:val="24"/>
          <w:szCs w:val="24"/>
        </w:rPr>
      </w:pPr>
      <w:r w:rsidRPr="00575D32">
        <w:rPr>
          <w:rFonts w:ascii="Calibri Light" w:hAnsi="Calibri Light" w:cs="Calibri Light"/>
          <w:sz w:val="24"/>
          <w:szCs w:val="24"/>
        </w:rPr>
        <w:t xml:space="preserve">Az MPRSZ 2016. évi pénzügyi beszámolójának és Közhasznúsági mellékletének </w:t>
      </w:r>
      <w:r w:rsidR="00066E55">
        <w:rPr>
          <w:rFonts w:ascii="Calibri Light" w:hAnsi="Calibri Light" w:cs="Calibri Light"/>
          <w:sz w:val="24"/>
          <w:szCs w:val="24"/>
        </w:rPr>
        <w:t xml:space="preserve">megtartása, </w:t>
      </w:r>
      <w:r w:rsidRPr="00575D32">
        <w:rPr>
          <w:rFonts w:ascii="Calibri Light" w:hAnsi="Calibri Light" w:cs="Calibri Light"/>
          <w:sz w:val="24"/>
          <w:szCs w:val="24"/>
        </w:rPr>
        <w:t>megvitatása és elfogadása</w:t>
      </w:r>
    </w:p>
    <w:p w:rsidR="00575D32" w:rsidRPr="00575D32" w:rsidRDefault="00575D32" w:rsidP="00066E55">
      <w:pPr>
        <w:pStyle w:val="Listaszerbekezds"/>
        <w:numPr>
          <w:ilvl w:val="0"/>
          <w:numId w:val="45"/>
        </w:numPr>
        <w:spacing w:after="0" w:line="240" w:lineRule="auto"/>
        <w:ind w:left="714" w:hanging="357"/>
        <w:rPr>
          <w:rFonts w:ascii="Calibri Light" w:hAnsi="Calibri Light" w:cs="Calibri Light"/>
          <w:sz w:val="24"/>
          <w:szCs w:val="24"/>
        </w:rPr>
      </w:pPr>
      <w:r w:rsidRPr="00575D32">
        <w:rPr>
          <w:rFonts w:ascii="Calibri Light" w:hAnsi="Calibri Light" w:cs="Calibri Light"/>
          <w:sz w:val="24"/>
          <w:szCs w:val="24"/>
        </w:rPr>
        <w:t xml:space="preserve">Éves költségvetési terv elfogadása, valamint az egyes tagdíjak mértékének </w:t>
      </w:r>
      <w:r w:rsidR="00066E55">
        <w:rPr>
          <w:rFonts w:ascii="Calibri Light" w:hAnsi="Calibri Light" w:cs="Calibri Light"/>
          <w:sz w:val="24"/>
          <w:szCs w:val="24"/>
        </w:rPr>
        <w:t xml:space="preserve">megtartása, </w:t>
      </w:r>
      <w:r w:rsidRPr="00575D32">
        <w:rPr>
          <w:rFonts w:ascii="Calibri Light" w:hAnsi="Calibri Light" w:cs="Calibri Light"/>
          <w:sz w:val="24"/>
          <w:szCs w:val="24"/>
        </w:rPr>
        <w:t>megvitatása és elfogadása</w:t>
      </w:r>
    </w:p>
    <w:p w:rsidR="00575D32" w:rsidRPr="00575D32" w:rsidRDefault="00575D32" w:rsidP="00066E55">
      <w:pPr>
        <w:pStyle w:val="Listaszerbekezds"/>
        <w:numPr>
          <w:ilvl w:val="0"/>
          <w:numId w:val="45"/>
        </w:numPr>
        <w:spacing w:after="0" w:line="240" w:lineRule="auto"/>
        <w:ind w:left="714" w:hanging="357"/>
        <w:rPr>
          <w:rFonts w:ascii="Calibri Light" w:hAnsi="Calibri Light" w:cs="Calibri Light"/>
          <w:sz w:val="24"/>
          <w:szCs w:val="24"/>
        </w:rPr>
      </w:pPr>
      <w:r w:rsidRPr="00575D32">
        <w:rPr>
          <w:rFonts w:ascii="Calibri Light" w:hAnsi="Calibri Light" w:cs="Calibri Light"/>
          <w:sz w:val="24"/>
          <w:szCs w:val="24"/>
        </w:rPr>
        <w:t>Új örökös tag megválasztására az elnökségi előterjesztés</w:t>
      </w:r>
      <w:r w:rsidR="00066E55">
        <w:rPr>
          <w:rFonts w:ascii="Calibri Light" w:hAnsi="Calibri Light" w:cs="Calibri Light"/>
          <w:sz w:val="24"/>
          <w:szCs w:val="24"/>
        </w:rPr>
        <w:t>, vita, szavazás</w:t>
      </w:r>
    </w:p>
    <w:p w:rsidR="00575D32" w:rsidRDefault="00575D32" w:rsidP="00066E55">
      <w:pPr>
        <w:pStyle w:val="Listaszerbekezds"/>
        <w:numPr>
          <w:ilvl w:val="0"/>
          <w:numId w:val="45"/>
        </w:numPr>
        <w:spacing w:after="0" w:line="240" w:lineRule="auto"/>
        <w:ind w:left="714" w:hanging="357"/>
        <w:rPr>
          <w:rFonts w:ascii="Calibri Light" w:hAnsi="Calibri Light" w:cs="Calibri Light"/>
          <w:sz w:val="24"/>
          <w:szCs w:val="24"/>
        </w:rPr>
      </w:pPr>
      <w:r w:rsidRPr="00575D32">
        <w:rPr>
          <w:rFonts w:ascii="Calibri Light" w:hAnsi="Calibri Light" w:cs="Calibri Light"/>
          <w:sz w:val="24"/>
          <w:szCs w:val="24"/>
        </w:rPr>
        <w:t>Egyebek</w:t>
      </w:r>
    </w:p>
    <w:p w:rsidR="00066E55" w:rsidRPr="00066E55" w:rsidRDefault="00066E55" w:rsidP="00066E55">
      <w:pPr>
        <w:ind w:left="357"/>
        <w:rPr>
          <w:rFonts w:ascii="Calibri Light" w:hAnsi="Calibri Light" w:cs="Calibri Light"/>
        </w:rPr>
      </w:pPr>
    </w:p>
    <w:p w:rsidR="00575D32" w:rsidRPr="00575D32" w:rsidRDefault="00575D32" w:rsidP="00575D32">
      <w:pPr>
        <w:rPr>
          <w:rFonts w:ascii="Calibri Light" w:hAnsi="Calibri Light" w:cs="Calibri Light"/>
        </w:rPr>
      </w:pPr>
      <w:r w:rsidRPr="00575D32">
        <w:rPr>
          <w:rFonts w:ascii="Calibri Light" w:hAnsi="Calibri Light" w:cs="Calibri Light"/>
        </w:rPr>
        <w:t>A napirendi témák előterjesztései jelen meghívó elválaszthatatlan részét képezik</w:t>
      </w:r>
    </w:p>
    <w:p w:rsidR="00575D32" w:rsidRPr="00575D32" w:rsidRDefault="00575D32" w:rsidP="00575D32">
      <w:pPr>
        <w:rPr>
          <w:rFonts w:ascii="Calibri Light" w:hAnsi="Calibri Light" w:cs="Calibri Light"/>
        </w:rPr>
      </w:pPr>
      <w:r w:rsidRPr="00575D32">
        <w:rPr>
          <w:rFonts w:ascii="Calibri Light" w:hAnsi="Calibri Light" w:cs="Calibri Light"/>
        </w:rPr>
        <w:t>A közgyűlésen szavazati joggal csak az rendelkezik, aki a 2017. évi tagdíját legkésőbb a közgyűlés időpontjáig befizette.</w:t>
      </w:r>
    </w:p>
    <w:p w:rsidR="00575D32" w:rsidRPr="00575D32" w:rsidRDefault="00575D32" w:rsidP="00575D32">
      <w:pPr>
        <w:rPr>
          <w:rFonts w:ascii="Calibri Light" w:hAnsi="Calibri Light" w:cs="Calibri Light"/>
        </w:rPr>
      </w:pPr>
      <w:r w:rsidRPr="00575D32">
        <w:rPr>
          <w:rFonts w:ascii="Calibri Light" w:hAnsi="Calibri Light" w:cs="Calibri Light"/>
        </w:rPr>
        <w:t xml:space="preserve">A meghívóhoz csatoljuk a vonatkozó </w:t>
      </w:r>
      <w:proofErr w:type="gramStart"/>
      <w:r w:rsidRPr="00575D32">
        <w:rPr>
          <w:rFonts w:ascii="Calibri Light" w:hAnsi="Calibri Light" w:cs="Calibri Light"/>
        </w:rPr>
        <w:t>dokumentumokat</w:t>
      </w:r>
      <w:proofErr w:type="gramEnd"/>
      <w:r w:rsidRPr="00575D32">
        <w:rPr>
          <w:rFonts w:ascii="Calibri Light" w:hAnsi="Calibri Light" w:cs="Calibri Light"/>
        </w:rPr>
        <w:t>. Kérjük tisztelt tagjainkat, hogy a napirend kiegészítési, illetve előterjesztések kiegészítési, módosítási javaslataikat, észrevételeiket 2017. május 2-ig az MPRSZ titkárságára (titkarsag@mprsz.hu) megküldeni szíveskedjenek, hogy ezekről a közgyűlésen szavazni tudjunk.</w:t>
      </w:r>
    </w:p>
    <w:p w:rsidR="00575D32" w:rsidRPr="00575D32" w:rsidRDefault="00575D32" w:rsidP="00575D32">
      <w:pPr>
        <w:rPr>
          <w:rFonts w:ascii="Calibri Light" w:hAnsi="Calibri Light" w:cs="Calibri Light"/>
        </w:rPr>
      </w:pPr>
    </w:p>
    <w:p w:rsidR="00575D32" w:rsidRPr="00575D32" w:rsidRDefault="00575D32" w:rsidP="00575D32">
      <w:pPr>
        <w:rPr>
          <w:rFonts w:ascii="Calibri Light" w:hAnsi="Calibri Light" w:cs="Calibri Light"/>
        </w:rPr>
      </w:pPr>
      <w:r w:rsidRPr="00575D32">
        <w:rPr>
          <w:rFonts w:ascii="Calibri Light" w:hAnsi="Calibri Light" w:cs="Calibri Light"/>
        </w:rPr>
        <w:t>Budapest, 2017. április 21.</w:t>
      </w:r>
    </w:p>
    <w:p w:rsidR="00D462B3" w:rsidRDefault="00D462B3" w:rsidP="00D462B3">
      <w:pPr>
        <w:rPr>
          <w:rFonts w:ascii="Calibri Light" w:hAnsi="Calibri Light" w:cs="Calibri Light"/>
        </w:rPr>
      </w:pPr>
    </w:p>
    <w:p w:rsidR="00575D32" w:rsidRPr="00575D32" w:rsidRDefault="00575D32" w:rsidP="00D462B3">
      <w:pPr>
        <w:jc w:val="center"/>
        <w:rPr>
          <w:rFonts w:ascii="Calibri Light" w:hAnsi="Calibri Light" w:cs="Calibri Light"/>
        </w:rPr>
      </w:pPr>
      <w:r w:rsidRPr="00575D32">
        <w:rPr>
          <w:rFonts w:ascii="Calibri Light" w:hAnsi="Calibri Light" w:cs="Calibri Light"/>
        </w:rPr>
        <w:t>Üdvözlettel:</w:t>
      </w:r>
    </w:p>
    <w:p w:rsidR="00D462B3" w:rsidRDefault="00D462B3" w:rsidP="00D462B3">
      <w:pPr>
        <w:jc w:val="right"/>
        <w:rPr>
          <w:rFonts w:ascii="Calibri Light" w:hAnsi="Calibri Light" w:cs="Calibri Light"/>
        </w:rPr>
      </w:pPr>
    </w:p>
    <w:p w:rsidR="00575D32" w:rsidRPr="00575D32" w:rsidRDefault="00575D32" w:rsidP="00D462B3">
      <w:pPr>
        <w:jc w:val="right"/>
        <w:rPr>
          <w:rFonts w:ascii="Calibri Light" w:hAnsi="Calibri Light" w:cs="Calibri Light"/>
        </w:rPr>
      </w:pPr>
      <w:r w:rsidRPr="00575D32">
        <w:rPr>
          <w:rFonts w:ascii="Calibri Light" w:hAnsi="Calibri Light" w:cs="Calibri Light"/>
        </w:rPr>
        <w:t>Lakatos Zsófia</w:t>
      </w:r>
    </w:p>
    <w:p w:rsidR="00890F78" w:rsidRPr="00575D32" w:rsidRDefault="00575D32" w:rsidP="00D462B3">
      <w:pPr>
        <w:jc w:val="right"/>
        <w:rPr>
          <w:rFonts w:ascii="Calibri Light" w:hAnsi="Calibri Light" w:cs="Calibri Light"/>
        </w:rPr>
      </w:pPr>
      <w:r w:rsidRPr="00575D32">
        <w:rPr>
          <w:rFonts w:ascii="Calibri Light" w:hAnsi="Calibri Light" w:cs="Calibri Light"/>
        </w:rPr>
        <w:t>MPRSZ elnök</w:t>
      </w:r>
    </w:p>
    <w:sectPr w:rsidR="00890F78" w:rsidRPr="00575D32" w:rsidSect="00636ECF">
      <w:headerReference w:type="default" r:id="rId7"/>
      <w:footerReference w:type="default" r:id="rId8"/>
      <w:pgSz w:w="11906" w:h="16838"/>
      <w:pgMar w:top="2097" w:right="707" w:bottom="1843" w:left="1701" w:header="1700" w:footer="4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C63" w:rsidRDefault="00BA4C63" w:rsidP="0028428C">
      <w:r>
        <w:separator/>
      </w:r>
    </w:p>
  </w:endnote>
  <w:endnote w:type="continuationSeparator" w:id="0">
    <w:p w:rsidR="00BA4C63" w:rsidRDefault="00BA4C63" w:rsidP="00284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 Unicode MS" w:eastAsia="Arial Unicode MS" w:hAnsi="Arial Unicode MS" w:cs="Arial Unicode MS"/>
        <w:sz w:val="18"/>
        <w:szCs w:val="18"/>
      </w:rPr>
      <w:id w:val="-1812783568"/>
      <w:docPartObj>
        <w:docPartGallery w:val="Page Numbers (Bottom of Page)"/>
        <w:docPartUnique/>
      </w:docPartObj>
    </w:sdtPr>
    <w:sdtEndPr/>
    <w:sdtContent>
      <w:p w:rsidR="004900F1" w:rsidRPr="003C4B76" w:rsidRDefault="004900F1" w:rsidP="00DC2E67">
        <w:pPr>
          <w:pStyle w:val="llb"/>
          <w:ind w:left="1134" w:right="142"/>
          <w:rPr>
            <w:rFonts w:ascii="Arial Unicode MS" w:eastAsia="Arial Unicode MS" w:hAnsi="Arial Unicode MS" w:cs="Arial Unicode MS"/>
            <w:sz w:val="18"/>
            <w:szCs w:val="18"/>
          </w:rPr>
        </w:pPr>
        <w:r w:rsidRPr="003C4B76">
          <w:rPr>
            <w:rFonts w:ascii="Arial Unicode MS" w:eastAsia="Arial Unicode MS" w:hAnsi="Arial Unicode MS" w:cs="Arial Unicode MS"/>
            <w:sz w:val="18"/>
            <w:szCs w:val="18"/>
          </w:rPr>
          <w:t xml:space="preserve">Hivatalos székhely: </w:t>
        </w:r>
        <w:r w:rsidR="00DD3340">
          <w:rPr>
            <w:rFonts w:ascii="Arial Unicode MS" w:eastAsia="Arial Unicode MS" w:hAnsi="Arial Unicode MS" w:cs="Arial Unicode MS"/>
            <w:sz w:val="18"/>
            <w:szCs w:val="18"/>
          </w:rPr>
          <w:t>1065 Budapest, Nagymező u. 3.</w:t>
        </w:r>
      </w:p>
      <w:p w:rsidR="0085074B" w:rsidRPr="003C4B76" w:rsidRDefault="00F42564" w:rsidP="00DC2E67">
        <w:pPr>
          <w:pStyle w:val="llb"/>
          <w:ind w:left="1134" w:right="142"/>
          <w:rPr>
            <w:rFonts w:ascii="Arial Unicode MS" w:eastAsia="Arial Unicode MS" w:hAnsi="Arial Unicode MS" w:cs="Arial Unicode MS"/>
            <w:sz w:val="18"/>
            <w:szCs w:val="18"/>
          </w:rPr>
        </w:pPr>
        <w:r w:rsidRPr="003C4B76">
          <w:rPr>
            <w:rFonts w:ascii="Arial Unicode MS" w:eastAsia="Arial Unicode MS" w:hAnsi="Arial Unicode MS" w:cs="Arial Unicode MS"/>
            <w:sz w:val="18"/>
            <w:szCs w:val="18"/>
          </w:rPr>
          <w:t xml:space="preserve">Levelezési cím: </w:t>
        </w:r>
        <w:r w:rsidR="00DD3340">
          <w:rPr>
            <w:rFonts w:ascii="Arial Unicode MS" w:eastAsia="Arial Unicode MS" w:hAnsi="Arial Unicode MS" w:cs="Arial Unicode MS"/>
            <w:sz w:val="18"/>
            <w:szCs w:val="18"/>
          </w:rPr>
          <w:t>1111</w:t>
        </w:r>
        <w:r w:rsidRPr="003C4B76">
          <w:rPr>
            <w:rFonts w:ascii="Arial Unicode MS" w:eastAsia="Arial Unicode MS" w:hAnsi="Arial Unicode MS" w:cs="Arial Unicode MS"/>
            <w:sz w:val="18"/>
            <w:szCs w:val="18"/>
          </w:rPr>
          <w:t xml:space="preserve"> Budapest, </w:t>
        </w:r>
        <w:r w:rsidR="00DD3340">
          <w:rPr>
            <w:rFonts w:ascii="Arial Unicode MS" w:eastAsia="Arial Unicode MS" w:hAnsi="Arial Unicode MS" w:cs="Arial Unicode MS"/>
            <w:sz w:val="18"/>
            <w:szCs w:val="18"/>
          </w:rPr>
          <w:t>Karinthy Frigyes</w:t>
        </w:r>
        <w:r w:rsidRPr="003C4B76">
          <w:rPr>
            <w:rFonts w:ascii="Arial Unicode MS" w:eastAsia="Arial Unicode MS" w:hAnsi="Arial Unicode MS" w:cs="Arial Unicode MS"/>
            <w:sz w:val="18"/>
            <w:szCs w:val="18"/>
          </w:rPr>
          <w:t xml:space="preserve"> u. </w:t>
        </w:r>
        <w:r w:rsidR="00DD3340">
          <w:rPr>
            <w:rFonts w:ascii="Arial Unicode MS" w:eastAsia="Arial Unicode MS" w:hAnsi="Arial Unicode MS" w:cs="Arial Unicode MS"/>
            <w:sz w:val="18"/>
            <w:szCs w:val="18"/>
          </w:rPr>
          <w:t>14. fs.4.</w:t>
        </w:r>
      </w:p>
    </w:sdtContent>
  </w:sdt>
  <w:p w:rsidR="00E41BA3" w:rsidRPr="00E6252A" w:rsidRDefault="00BA4C63" w:rsidP="00DC2E67">
    <w:pPr>
      <w:pStyle w:val="llb"/>
      <w:ind w:left="1134" w:right="142"/>
      <w:rPr>
        <w:rFonts w:ascii="Arial Unicode MS" w:eastAsia="Arial Unicode MS" w:hAnsi="Arial Unicode MS" w:cs="Arial Unicode MS"/>
        <w:sz w:val="20"/>
        <w:szCs w:val="20"/>
      </w:rPr>
    </w:pPr>
    <w:hyperlink r:id="rId1" w:history="1">
      <w:r w:rsidR="003674CE" w:rsidRPr="003C4B76">
        <w:rPr>
          <w:rStyle w:val="Hiperhivatkozs"/>
          <w:rFonts w:ascii="Arial Unicode MS" w:eastAsia="Arial Unicode MS" w:hAnsi="Arial Unicode MS" w:cs="Arial Unicode MS"/>
          <w:color w:val="auto"/>
          <w:sz w:val="18"/>
          <w:szCs w:val="18"/>
          <w:u w:val="none"/>
        </w:rPr>
        <w:t>mprsz@mprsz.hu</w:t>
      </w:r>
    </w:hyperlink>
    <w:r w:rsidR="003674CE" w:rsidRPr="003C4B76">
      <w:rPr>
        <w:rFonts w:ascii="Arial Unicode MS" w:eastAsia="Arial Unicode MS" w:hAnsi="Arial Unicode MS" w:cs="Arial Unicode MS"/>
        <w:sz w:val="18"/>
        <w:szCs w:val="18"/>
      </w:rPr>
      <w:t>;</w:t>
    </w:r>
    <w:r w:rsidR="002329C4" w:rsidRPr="003C4B76">
      <w:rPr>
        <w:rFonts w:ascii="Arial Unicode MS" w:eastAsia="Arial Unicode MS" w:hAnsi="Arial Unicode MS" w:cs="Arial Unicode MS"/>
        <w:sz w:val="18"/>
        <w:szCs w:val="18"/>
      </w:rPr>
      <w:t xml:space="preserve"> </w:t>
    </w:r>
    <w:hyperlink r:id="rId2" w:history="1">
      <w:r w:rsidR="00A67085" w:rsidRPr="003C4B76">
        <w:rPr>
          <w:rStyle w:val="Hiperhivatkozs"/>
          <w:rFonts w:ascii="Arial Unicode MS" w:eastAsia="Arial Unicode MS" w:hAnsi="Arial Unicode MS" w:cs="Arial Unicode MS"/>
          <w:color w:val="auto"/>
          <w:sz w:val="18"/>
          <w:szCs w:val="18"/>
          <w:u w:val="none"/>
        </w:rPr>
        <w:t>titkarsag@mprsz.hu</w:t>
      </w:r>
    </w:hyperlink>
    <w:r w:rsidR="00A67085" w:rsidRPr="003C4B76">
      <w:rPr>
        <w:rFonts w:ascii="Arial Unicode MS" w:eastAsia="Arial Unicode MS" w:hAnsi="Arial Unicode MS" w:cs="Arial Unicode MS"/>
        <w:sz w:val="18"/>
        <w:szCs w:val="18"/>
      </w:rPr>
      <w:t xml:space="preserve">; </w:t>
    </w:r>
    <w:hyperlink r:id="rId3" w:history="1">
      <w:r w:rsidR="00A67085" w:rsidRPr="003C4B76">
        <w:rPr>
          <w:rStyle w:val="Hiperhivatkozs"/>
          <w:rFonts w:ascii="Arial Unicode MS" w:eastAsia="Arial Unicode MS" w:hAnsi="Arial Unicode MS" w:cs="Arial Unicode MS"/>
          <w:color w:val="auto"/>
          <w:sz w:val="18"/>
          <w:szCs w:val="18"/>
          <w:u w:val="none"/>
        </w:rPr>
        <w:t>www.mprsz.hu</w:t>
      </w:r>
    </w:hyperlink>
    <w:r w:rsidR="00A67085" w:rsidRPr="003C4B76">
      <w:rPr>
        <w:rFonts w:ascii="Arial Unicode MS" w:eastAsia="Arial Unicode MS" w:hAnsi="Arial Unicode MS" w:cs="Arial Unicode MS"/>
        <w:sz w:val="18"/>
        <w:szCs w:val="18"/>
      </w:rPr>
      <w:t xml:space="preserve">; </w:t>
    </w:r>
    <w:hyperlink r:id="rId4" w:history="1">
      <w:r w:rsidR="00A67085" w:rsidRPr="003C4B76">
        <w:rPr>
          <w:rStyle w:val="Hiperhivatkozs"/>
          <w:rFonts w:ascii="Arial Unicode MS" w:eastAsia="Arial Unicode MS" w:hAnsi="Arial Unicode MS" w:cs="Arial Unicode MS"/>
          <w:color w:val="auto"/>
          <w:sz w:val="18"/>
          <w:szCs w:val="18"/>
          <w:u w:val="none"/>
        </w:rPr>
        <w:t>www.facebook.com/mprsz</w:t>
      </w:r>
    </w:hyperlink>
    <w:r w:rsidR="00A67085" w:rsidRPr="00E6252A">
      <w:rPr>
        <w:rFonts w:ascii="Arial Unicode MS" w:eastAsia="Arial Unicode MS" w:hAnsi="Arial Unicode MS" w:cs="Arial Unicode MS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C63" w:rsidRDefault="00BA4C63" w:rsidP="0028428C">
      <w:r>
        <w:separator/>
      </w:r>
    </w:p>
  </w:footnote>
  <w:footnote w:type="continuationSeparator" w:id="0">
    <w:p w:rsidR="00BA4C63" w:rsidRDefault="00BA4C63" w:rsidP="00284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9CD" w:rsidRDefault="0096294F" w:rsidP="004A09CD">
    <w:r>
      <w:rPr>
        <w:noProof/>
      </w:rPr>
      <w:drawing>
        <wp:anchor distT="0" distB="0" distL="114300" distR="114300" simplePos="0" relativeHeight="251659264" behindDoc="1" locked="0" layoutInCell="1" allowOverlap="1" wp14:anchorId="2D7BA798" wp14:editId="7BD94A2E">
          <wp:simplePos x="0" y="0"/>
          <wp:positionH relativeFrom="page">
            <wp:posOffset>-85725</wp:posOffset>
          </wp:positionH>
          <wp:positionV relativeFrom="page">
            <wp:posOffset>0</wp:posOffset>
          </wp:positionV>
          <wp:extent cx="7596000" cy="107460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8428C" w:rsidRPr="004A09CD" w:rsidRDefault="0028428C" w:rsidP="004A09C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7CC4"/>
    <w:multiLevelType w:val="hybridMultilevel"/>
    <w:tmpl w:val="7D000F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62F24"/>
    <w:multiLevelType w:val="hybridMultilevel"/>
    <w:tmpl w:val="559C9962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067F6D13"/>
    <w:multiLevelType w:val="hybridMultilevel"/>
    <w:tmpl w:val="8F5E7FAE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0CA123AE"/>
    <w:multiLevelType w:val="hybridMultilevel"/>
    <w:tmpl w:val="F22034E0"/>
    <w:lvl w:ilvl="0" w:tplc="040E0003">
      <w:start w:val="1"/>
      <w:numFmt w:val="bullet"/>
      <w:lvlText w:val="o"/>
      <w:lvlJc w:val="left"/>
      <w:pPr>
        <w:ind w:left="-632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8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</w:abstractNum>
  <w:abstractNum w:abstractNumId="4" w15:restartNumberingAfterBreak="0">
    <w:nsid w:val="0EE80827"/>
    <w:multiLevelType w:val="hybridMultilevel"/>
    <w:tmpl w:val="FB882D28"/>
    <w:lvl w:ilvl="0" w:tplc="040E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" w15:restartNumberingAfterBreak="0">
    <w:nsid w:val="0F167747"/>
    <w:multiLevelType w:val="hybridMultilevel"/>
    <w:tmpl w:val="52BC65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F23D2"/>
    <w:multiLevelType w:val="hybridMultilevel"/>
    <w:tmpl w:val="9A22827E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15CF49BF"/>
    <w:multiLevelType w:val="hybridMultilevel"/>
    <w:tmpl w:val="2C96D0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717542"/>
    <w:multiLevelType w:val="hybridMultilevel"/>
    <w:tmpl w:val="750CCE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022854"/>
    <w:multiLevelType w:val="hybridMultilevel"/>
    <w:tmpl w:val="D672585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1C7812"/>
    <w:multiLevelType w:val="hybridMultilevel"/>
    <w:tmpl w:val="57443A92"/>
    <w:lvl w:ilvl="0" w:tplc="040E000F">
      <w:start w:val="1"/>
      <w:numFmt w:val="decimal"/>
      <w:lvlText w:val="%1."/>
      <w:lvlJc w:val="left"/>
      <w:pPr>
        <w:ind w:left="1713" w:hanging="360"/>
      </w:pPr>
    </w:lvl>
    <w:lvl w:ilvl="1" w:tplc="040E0019" w:tentative="1">
      <w:start w:val="1"/>
      <w:numFmt w:val="lowerLetter"/>
      <w:lvlText w:val="%2."/>
      <w:lvlJc w:val="left"/>
      <w:pPr>
        <w:ind w:left="2433" w:hanging="360"/>
      </w:pPr>
    </w:lvl>
    <w:lvl w:ilvl="2" w:tplc="040E001B" w:tentative="1">
      <w:start w:val="1"/>
      <w:numFmt w:val="lowerRoman"/>
      <w:lvlText w:val="%3."/>
      <w:lvlJc w:val="right"/>
      <w:pPr>
        <w:ind w:left="3153" w:hanging="180"/>
      </w:pPr>
    </w:lvl>
    <w:lvl w:ilvl="3" w:tplc="040E000F" w:tentative="1">
      <w:start w:val="1"/>
      <w:numFmt w:val="decimal"/>
      <w:lvlText w:val="%4."/>
      <w:lvlJc w:val="left"/>
      <w:pPr>
        <w:ind w:left="3873" w:hanging="360"/>
      </w:pPr>
    </w:lvl>
    <w:lvl w:ilvl="4" w:tplc="040E0019" w:tentative="1">
      <w:start w:val="1"/>
      <w:numFmt w:val="lowerLetter"/>
      <w:lvlText w:val="%5."/>
      <w:lvlJc w:val="left"/>
      <w:pPr>
        <w:ind w:left="4593" w:hanging="360"/>
      </w:pPr>
    </w:lvl>
    <w:lvl w:ilvl="5" w:tplc="040E001B" w:tentative="1">
      <w:start w:val="1"/>
      <w:numFmt w:val="lowerRoman"/>
      <w:lvlText w:val="%6."/>
      <w:lvlJc w:val="right"/>
      <w:pPr>
        <w:ind w:left="5313" w:hanging="180"/>
      </w:pPr>
    </w:lvl>
    <w:lvl w:ilvl="6" w:tplc="040E000F" w:tentative="1">
      <w:start w:val="1"/>
      <w:numFmt w:val="decimal"/>
      <w:lvlText w:val="%7."/>
      <w:lvlJc w:val="left"/>
      <w:pPr>
        <w:ind w:left="6033" w:hanging="360"/>
      </w:pPr>
    </w:lvl>
    <w:lvl w:ilvl="7" w:tplc="040E0019" w:tentative="1">
      <w:start w:val="1"/>
      <w:numFmt w:val="lowerLetter"/>
      <w:lvlText w:val="%8."/>
      <w:lvlJc w:val="left"/>
      <w:pPr>
        <w:ind w:left="6753" w:hanging="360"/>
      </w:pPr>
    </w:lvl>
    <w:lvl w:ilvl="8" w:tplc="040E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29F96621"/>
    <w:multiLevelType w:val="hybridMultilevel"/>
    <w:tmpl w:val="B2669BB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62786B"/>
    <w:multiLevelType w:val="hybridMultilevel"/>
    <w:tmpl w:val="F91AF2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01197A"/>
    <w:multiLevelType w:val="hybridMultilevel"/>
    <w:tmpl w:val="AF36615A"/>
    <w:lvl w:ilvl="0" w:tplc="78B066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D31081"/>
    <w:multiLevelType w:val="hybridMultilevel"/>
    <w:tmpl w:val="BE8218C4"/>
    <w:lvl w:ilvl="0" w:tplc="040E000F">
      <w:start w:val="1"/>
      <w:numFmt w:val="decimal"/>
      <w:lvlText w:val="%1."/>
      <w:lvlJc w:val="left"/>
      <w:pPr>
        <w:ind w:left="1854" w:hanging="360"/>
      </w:p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334350AD"/>
    <w:multiLevelType w:val="hybridMultilevel"/>
    <w:tmpl w:val="8BD26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E5C43"/>
    <w:multiLevelType w:val="hybridMultilevel"/>
    <w:tmpl w:val="8BDCDAAA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35EB3C08"/>
    <w:multiLevelType w:val="hybridMultilevel"/>
    <w:tmpl w:val="747C19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855C8E"/>
    <w:multiLevelType w:val="hybridMultilevel"/>
    <w:tmpl w:val="0C5ED7F4"/>
    <w:lvl w:ilvl="0" w:tplc="040E0001">
      <w:start w:val="1"/>
      <w:numFmt w:val="bullet"/>
      <w:lvlText w:val=""/>
      <w:lvlJc w:val="left"/>
      <w:pPr>
        <w:ind w:left="160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2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7" w:hanging="360"/>
      </w:pPr>
      <w:rPr>
        <w:rFonts w:ascii="Wingdings" w:hAnsi="Wingdings" w:hint="default"/>
      </w:rPr>
    </w:lvl>
  </w:abstractNum>
  <w:abstractNum w:abstractNumId="19" w15:restartNumberingAfterBreak="0">
    <w:nsid w:val="39E71DAF"/>
    <w:multiLevelType w:val="hybridMultilevel"/>
    <w:tmpl w:val="DA20B130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3B9F04B9"/>
    <w:multiLevelType w:val="hybridMultilevel"/>
    <w:tmpl w:val="98AC8D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7666E2"/>
    <w:multiLevelType w:val="hybridMultilevel"/>
    <w:tmpl w:val="982C78C0"/>
    <w:lvl w:ilvl="0" w:tplc="040E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4C2C67FE"/>
    <w:multiLevelType w:val="hybridMultilevel"/>
    <w:tmpl w:val="A470C5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144EDB"/>
    <w:multiLevelType w:val="hybridMultilevel"/>
    <w:tmpl w:val="F06AD7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277B8C"/>
    <w:multiLevelType w:val="hybridMultilevel"/>
    <w:tmpl w:val="00285BF4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52EF60A7"/>
    <w:multiLevelType w:val="hybridMultilevel"/>
    <w:tmpl w:val="60DC3ED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0A5EB3"/>
    <w:multiLevelType w:val="hybridMultilevel"/>
    <w:tmpl w:val="A9D269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329AD"/>
    <w:multiLevelType w:val="hybridMultilevel"/>
    <w:tmpl w:val="1E889A10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570D4884"/>
    <w:multiLevelType w:val="hybridMultilevel"/>
    <w:tmpl w:val="E1CC0E6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9932EB"/>
    <w:multiLevelType w:val="hybridMultilevel"/>
    <w:tmpl w:val="6EA2CD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3D4BDE"/>
    <w:multiLevelType w:val="hybridMultilevel"/>
    <w:tmpl w:val="8B220DC0"/>
    <w:lvl w:ilvl="0" w:tplc="040E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5C9D32FA"/>
    <w:multiLevelType w:val="hybridMultilevel"/>
    <w:tmpl w:val="C50842D6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 w15:restartNumberingAfterBreak="0">
    <w:nsid w:val="61512634"/>
    <w:multiLevelType w:val="hybridMultilevel"/>
    <w:tmpl w:val="A238C9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5C4652"/>
    <w:multiLevelType w:val="hybridMultilevel"/>
    <w:tmpl w:val="231442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A76410"/>
    <w:multiLevelType w:val="hybridMultilevel"/>
    <w:tmpl w:val="2C96D0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66F41"/>
    <w:multiLevelType w:val="hybridMultilevel"/>
    <w:tmpl w:val="BEA6833A"/>
    <w:lvl w:ilvl="0" w:tplc="040E000F">
      <w:start w:val="1"/>
      <w:numFmt w:val="decimal"/>
      <w:lvlText w:val="%1."/>
      <w:lvlJc w:val="left"/>
      <w:pPr>
        <w:ind w:left="1854" w:hanging="360"/>
      </w:p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6" w15:restartNumberingAfterBreak="0">
    <w:nsid w:val="6E7123D4"/>
    <w:multiLevelType w:val="hybridMultilevel"/>
    <w:tmpl w:val="8D56C6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E0D76"/>
    <w:multiLevelType w:val="hybridMultilevel"/>
    <w:tmpl w:val="E1FAE7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6B2D7F"/>
    <w:multiLevelType w:val="hybridMultilevel"/>
    <w:tmpl w:val="04E2A198"/>
    <w:lvl w:ilvl="0" w:tplc="EC60B46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9" w15:restartNumberingAfterBreak="0">
    <w:nsid w:val="742744D4"/>
    <w:multiLevelType w:val="hybridMultilevel"/>
    <w:tmpl w:val="71C4C78A"/>
    <w:lvl w:ilvl="0" w:tplc="040E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0" w15:restartNumberingAfterBreak="0">
    <w:nsid w:val="74D72125"/>
    <w:multiLevelType w:val="hybridMultilevel"/>
    <w:tmpl w:val="9D1E1026"/>
    <w:lvl w:ilvl="0" w:tplc="040E000F">
      <w:start w:val="1"/>
      <w:numFmt w:val="decimal"/>
      <w:lvlText w:val="%1."/>
      <w:lvlJc w:val="left"/>
      <w:pPr>
        <w:ind w:left="1854" w:hanging="360"/>
      </w:p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1" w15:restartNumberingAfterBreak="0">
    <w:nsid w:val="76212D8A"/>
    <w:multiLevelType w:val="hybridMultilevel"/>
    <w:tmpl w:val="9B30F51E"/>
    <w:lvl w:ilvl="0" w:tplc="040E000F">
      <w:start w:val="1"/>
      <w:numFmt w:val="decimal"/>
      <w:lvlText w:val="%1."/>
      <w:lvlJc w:val="left"/>
      <w:pPr>
        <w:ind w:left="1494" w:hanging="360"/>
      </w:pPr>
    </w:lvl>
    <w:lvl w:ilvl="1" w:tplc="040E0019" w:tentative="1">
      <w:start w:val="1"/>
      <w:numFmt w:val="lowerLetter"/>
      <w:lvlText w:val="%2."/>
      <w:lvlJc w:val="left"/>
      <w:pPr>
        <w:ind w:left="2214" w:hanging="360"/>
      </w:pPr>
    </w:lvl>
    <w:lvl w:ilvl="2" w:tplc="040E001B" w:tentative="1">
      <w:start w:val="1"/>
      <w:numFmt w:val="lowerRoman"/>
      <w:lvlText w:val="%3."/>
      <w:lvlJc w:val="right"/>
      <w:pPr>
        <w:ind w:left="2934" w:hanging="180"/>
      </w:pPr>
    </w:lvl>
    <w:lvl w:ilvl="3" w:tplc="040E000F" w:tentative="1">
      <w:start w:val="1"/>
      <w:numFmt w:val="decimal"/>
      <w:lvlText w:val="%4."/>
      <w:lvlJc w:val="left"/>
      <w:pPr>
        <w:ind w:left="3654" w:hanging="360"/>
      </w:pPr>
    </w:lvl>
    <w:lvl w:ilvl="4" w:tplc="040E0019" w:tentative="1">
      <w:start w:val="1"/>
      <w:numFmt w:val="lowerLetter"/>
      <w:lvlText w:val="%5."/>
      <w:lvlJc w:val="left"/>
      <w:pPr>
        <w:ind w:left="4374" w:hanging="360"/>
      </w:pPr>
    </w:lvl>
    <w:lvl w:ilvl="5" w:tplc="040E001B" w:tentative="1">
      <w:start w:val="1"/>
      <w:numFmt w:val="lowerRoman"/>
      <w:lvlText w:val="%6."/>
      <w:lvlJc w:val="right"/>
      <w:pPr>
        <w:ind w:left="5094" w:hanging="180"/>
      </w:pPr>
    </w:lvl>
    <w:lvl w:ilvl="6" w:tplc="040E000F" w:tentative="1">
      <w:start w:val="1"/>
      <w:numFmt w:val="decimal"/>
      <w:lvlText w:val="%7."/>
      <w:lvlJc w:val="left"/>
      <w:pPr>
        <w:ind w:left="5814" w:hanging="360"/>
      </w:pPr>
    </w:lvl>
    <w:lvl w:ilvl="7" w:tplc="040E0019" w:tentative="1">
      <w:start w:val="1"/>
      <w:numFmt w:val="lowerLetter"/>
      <w:lvlText w:val="%8."/>
      <w:lvlJc w:val="left"/>
      <w:pPr>
        <w:ind w:left="6534" w:hanging="360"/>
      </w:pPr>
    </w:lvl>
    <w:lvl w:ilvl="8" w:tplc="040E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 w15:restartNumberingAfterBreak="0">
    <w:nsid w:val="7E543AB8"/>
    <w:multiLevelType w:val="hybridMultilevel"/>
    <w:tmpl w:val="D90665E8"/>
    <w:lvl w:ilvl="0" w:tplc="040E000F">
      <w:start w:val="1"/>
      <w:numFmt w:val="decimal"/>
      <w:lvlText w:val="%1."/>
      <w:lvlJc w:val="left"/>
      <w:pPr>
        <w:ind w:left="1854" w:hanging="360"/>
      </w:p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 w15:restartNumberingAfterBreak="0">
    <w:nsid w:val="7F9377D4"/>
    <w:multiLevelType w:val="hybridMultilevel"/>
    <w:tmpl w:val="DBF6F1AE"/>
    <w:lvl w:ilvl="0" w:tplc="B23051D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FA2487C"/>
    <w:multiLevelType w:val="hybridMultilevel"/>
    <w:tmpl w:val="F920EBE8"/>
    <w:lvl w:ilvl="0" w:tplc="040E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32"/>
  </w:num>
  <w:num w:numId="4">
    <w:abstractNumId w:val="34"/>
  </w:num>
  <w:num w:numId="5">
    <w:abstractNumId w:val="7"/>
  </w:num>
  <w:num w:numId="6">
    <w:abstractNumId w:val="23"/>
  </w:num>
  <w:num w:numId="7">
    <w:abstractNumId w:val="5"/>
  </w:num>
  <w:num w:numId="8">
    <w:abstractNumId w:val="0"/>
  </w:num>
  <w:num w:numId="9">
    <w:abstractNumId w:val="15"/>
  </w:num>
  <w:num w:numId="10">
    <w:abstractNumId w:val="17"/>
  </w:num>
  <w:num w:numId="11">
    <w:abstractNumId w:val="28"/>
  </w:num>
  <w:num w:numId="12">
    <w:abstractNumId w:val="26"/>
  </w:num>
  <w:num w:numId="13">
    <w:abstractNumId w:val="20"/>
  </w:num>
  <w:num w:numId="14">
    <w:abstractNumId w:val="12"/>
  </w:num>
  <w:num w:numId="15">
    <w:abstractNumId w:val="39"/>
  </w:num>
  <w:num w:numId="16">
    <w:abstractNumId w:val="3"/>
  </w:num>
  <w:num w:numId="17">
    <w:abstractNumId w:val="37"/>
  </w:num>
  <w:num w:numId="18">
    <w:abstractNumId w:val="25"/>
  </w:num>
  <w:num w:numId="19">
    <w:abstractNumId w:val="8"/>
  </w:num>
  <w:num w:numId="20">
    <w:abstractNumId w:val="33"/>
  </w:num>
  <w:num w:numId="21">
    <w:abstractNumId w:val="4"/>
  </w:num>
  <w:num w:numId="22">
    <w:abstractNumId w:val="13"/>
  </w:num>
  <w:num w:numId="23">
    <w:abstractNumId w:val="43"/>
  </w:num>
  <w:num w:numId="24">
    <w:abstractNumId w:val="9"/>
  </w:num>
  <w:num w:numId="25">
    <w:abstractNumId w:val="11"/>
  </w:num>
  <w:num w:numId="26">
    <w:abstractNumId w:val="31"/>
  </w:num>
  <w:num w:numId="27">
    <w:abstractNumId w:val="10"/>
  </w:num>
  <w:num w:numId="28">
    <w:abstractNumId w:val="18"/>
  </w:num>
  <w:num w:numId="29">
    <w:abstractNumId w:val="24"/>
  </w:num>
  <w:num w:numId="30">
    <w:abstractNumId w:val="27"/>
  </w:num>
  <w:num w:numId="31">
    <w:abstractNumId w:val="2"/>
  </w:num>
  <w:num w:numId="32">
    <w:abstractNumId w:val="1"/>
  </w:num>
  <w:num w:numId="33">
    <w:abstractNumId w:val="14"/>
  </w:num>
  <w:num w:numId="34">
    <w:abstractNumId w:val="41"/>
  </w:num>
  <w:num w:numId="35">
    <w:abstractNumId w:val="19"/>
  </w:num>
  <w:num w:numId="36">
    <w:abstractNumId w:val="21"/>
  </w:num>
  <w:num w:numId="37">
    <w:abstractNumId w:val="40"/>
  </w:num>
  <w:num w:numId="38">
    <w:abstractNumId w:val="16"/>
  </w:num>
  <w:num w:numId="39">
    <w:abstractNumId w:val="42"/>
  </w:num>
  <w:num w:numId="40">
    <w:abstractNumId w:val="38"/>
  </w:num>
  <w:num w:numId="41">
    <w:abstractNumId w:val="30"/>
  </w:num>
  <w:num w:numId="42">
    <w:abstractNumId w:val="6"/>
  </w:num>
  <w:num w:numId="43">
    <w:abstractNumId w:val="35"/>
  </w:num>
  <w:num w:numId="44">
    <w:abstractNumId w:val="44"/>
  </w:num>
  <w:num w:numId="45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linkStyl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E2F"/>
    <w:rsid w:val="0001574F"/>
    <w:rsid w:val="000173C0"/>
    <w:rsid w:val="0003267F"/>
    <w:rsid w:val="000328F8"/>
    <w:rsid w:val="0004027D"/>
    <w:rsid w:val="000434DA"/>
    <w:rsid w:val="00053673"/>
    <w:rsid w:val="00066E55"/>
    <w:rsid w:val="000719D1"/>
    <w:rsid w:val="00076005"/>
    <w:rsid w:val="00084779"/>
    <w:rsid w:val="00087887"/>
    <w:rsid w:val="00096FF3"/>
    <w:rsid w:val="000B05FF"/>
    <w:rsid w:val="000B69AB"/>
    <w:rsid w:val="000D012B"/>
    <w:rsid w:val="000D14F0"/>
    <w:rsid w:val="000E6C46"/>
    <w:rsid w:val="000F3680"/>
    <w:rsid w:val="00100C80"/>
    <w:rsid w:val="001119DA"/>
    <w:rsid w:val="0011596A"/>
    <w:rsid w:val="001167A6"/>
    <w:rsid w:val="00121DCF"/>
    <w:rsid w:val="001339B2"/>
    <w:rsid w:val="00157B3E"/>
    <w:rsid w:val="00164203"/>
    <w:rsid w:val="0017334F"/>
    <w:rsid w:val="00173C68"/>
    <w:rsid w:val="00182743"/>
    <w:rsid w:val="00184E6E"/>
    <w:rsid w:val="0018687F"/>
    <w:rsid w:val="00196556"/>
    <w:rsid w:val="001A190E"/>
    <w:rsid w:val="001A25FE"/>
    <w:rsid w:val="001A4A11"/>
    <w:rsid w:val="001A7AF8"/>
    <w:rsid w:val="001B581E"/>
    <w:rsid w:val="001C4940"/>
    <w:rsid w:val="001D0E84"/>
    <w:rsid w:val="001D312A"/>
    <w:rsid w:val="001D44B7"/>
    <w:rsid w:val="001D6450"/>
    <w:rsid w:val="001F1C19"/>
    <w:rsid w:val="001F41D9"/>
    <w:rsid w:val="001F7999"/>
    <w:rsid w:val="00204115"/>
    <w:rsid w:val="00207872"/>
    <w:rsid w:val="002329C4"/>
    <w:rsid w:val="0024135A"/>
    <w:rsid w:val="002536F0"/>
    <w:rsid w:val="00260503"/>
    <w:rsid w:val="00266094"/>
    <w:rsid w:val="00277543"/>
    <w:rsid w:val="00277EDB"/>
    <w:rsid w:val="0028394D"/>
    <w:rsid w:val="0028428C"/>
    <w:rsid w:val="00285921"/>
    <w:rsid w:val="00292D63"/>
    <w:rsid w:val="00295F6F"/>
    <w:rsid w:val="00297C6F"/>
    <w:rsid w:val="002C53C1"/>
    <w:rsid w:val="002D00A8"/>
    <w:rsid w:val="002E5D3D"/>
    <w:rsid w:val="002E6FF1"/>
    <w:rsid w:val="002F0C40"/>
    <w:rsid w:val="00304CB7"/>
    <w:rsid w:val="00316E48"/>
    <w:rsid w:val="003279B5"/>
    <w:rsid w:val="00327F36"/>
    <w:rsid w:val="00342FFB"/>
    <w:rsid w:val="00343F35"/>
    <w:rsid w:val="00346FE4"/>
    <w:rsid w:val="003472C7"/>
    <w:rsid w:val="00347DC6"/>
    <w:rsid w:val="00364459"/>
    <w:rsid w:val="003674CE"/>
    <w:rsid w:val="003863C3"/>
    <w:rsid w:val="00390359"/>
    <w:rsid w:val="00394E11"/>
    <w:rsid w:val="00395025"/>
    <w:rsid w:val="003A1E7E"/>
    <w:rsid w:val="003A585E"/>
    <w:rsid w:val="003B2D21"/>
    <w:rsid w:val="003C03BA"/>
    <w:rsid w:val="003C2652"/>
    <w:rsid w:val="003C33A0"/>
    <w:rsid w:val="003C3E65"/>
    <w:rsid w:val="003C4B76"/>
    <w:rsid w:val="003C73E0"/>
    <w:rsid w:val="003D0EA8"/>
    <w:rsid w:val="003D22F9"/>
    <w:rsid w:val="003F06A0"/>
    <w:rsid w:val="003F6DB3"/>
    <w:rsid w:val="0040574A"/>
    <w:rsid w:val="004136CA"/>
    <w:rsid w:val="00432EF1"/>
    <w:rsid w:val="00440925"/>
    <w:rsid w:val="00447BB3"/>
    <w:rsid w:val="004531F5"/>
    <w:rsid w:val="0045619F"/>
    <w:rsid w:val="0045669D"/>
    <w:rsid w:val="004711FF"/>
    <w:rsid w:val="00475DAF"/>
    <w:rsid w:val="00480E3A"/>
    <w:rsid w:val="004900F1"/>
    <w:rsid w:val="00490351"/>
    <w:rsid w:val="00497227"/>
    <w:rsid w:val="004976C9"/>
    <w:rsid w:val="004A09CD"/>
    <w:rsid w:val="004A3600"/>
    <w:rsid w:val="004C7930"/>
    <w:rsid w:val="004E670B"/>
    <w:rsid w:val="004F2E5A"/>
    <w:rsid w:val="004F4448"/>
    <w:rsid w:val="005078CD"/>
    <w:rsid w:val="00550079"/>
    <w:rsid w:val="005552E0"/>
    <w:rsid w:val="00556CF7"/>
    <w:rsid w:val="00556D2D"/>
    <w:rsid w:val="00564FB8"/>
    <w:rsid w:val="00567EDF"/>
    <w:rsid w:val="00574C14"/>
    <w:rsid w:val="00575D32"/>
    <w:rsid w:val="00582A18"/>
    <w:rsid w:val="00584807"/>
    <w:rsid w:val="00585F35"/>
    <w:rsid w:val="005969C1"/>
    <w:rsid w:val="005B08B1"/>
    <w:rsid w:val="005B4C1E"/>
    <w:rsid w:val="005B6B8C"/>
    <w:rsid w:val="005C3E2F"/>
    <w:rsid w:val="005C4F79"/>
    <w:rsid w:val="005C5029"/>
    <w:rsid w:val="005C7F02"/>
    <w:rsid w:val="005D7958"/>
    <w:rsid w:val="005F5F31"/>
    <w:rsid w:val="00600BF0"/>
    <w:rsid w:val="006040E0"/>
    <w:rsid w:val="00604D18"/>
    <w:rsid w:val="006072C6"/>
    <w:rsid w:val="006139EA"/>
    <w:rsid w:val="00620063"/>
    <w:rsid w:val="00621AF4"/>
    <w:rsid w:val="00632C0D"/>
    <w:rsid w:val="00636ECF"/>
    <w:rsid w:val="00642560"/>
    <w:rsid w:val="00642C65"/>
    <w:rsid w:val="00642F8D"/>
    <w:rsid w:val="0064499D"/>
    <w:rsid w:val="00647071"/>
    <w:rsid w:val="00647493"/>
    <w:rsid w:val="00647C09"/>
    <w:rsid w:val="006535B0"/>
    <w:rsid w:val="006734EC"/>
    <w:rsid w:val="0067468B"/>
    <w:rsid w:val="006801D4"/>
    <w:rsid w:val="006831A5"/>
    <w:rsid w:val="00692247"/>
    <w:rsid w:val="00693A45"/>
    <w:rsid w:val="006949C8"/>
    <w:rsid w:val="006954D6"/>
    <w:rsid w:val="006957FF"/>
    <w:rsid w:val="00697FB9"/>
    <w:rsid w:val="006A434A"/>
    <w:rsid w:val="006C0823"/>
    <w:rsid w:val="006C7174"/>
    <w:rsid w:val="006D04AD"/>
    <w:rsid w:val="006E5578"/>
    <w:rsid w:val="006F5611"/>
    <w:rsid w:val="007013FE"/>
    <w:rsid w:val="00717F26"/>
    <w:rsid w:val="00727DCB"/>
    <w:rsid w:val="00735AC2"/>
    <w:rsid w:val="00737651"/>
    <w:rsid w:val="007405FD"/>
    <w:rsid w:val="0074744F"/>
    <w:rsid w:val="007558D2"/>
    <w:rsid w:val="00767F85"/>
    <w:rsid w:val="00770A38"/>
    <w:rsid w:val="00782087"/>
    <w:rsid w:val="00787C60"/>
    <w:rsid w:val="007A1562"/>
    <w:rsid w:val="007A1742"/>
    <w:rsid w:val="007A2A11"/>
    <w:rsid w:val="007A3BD4"/>
    <w:rsid w:val="007A6E2B"/>
    <w:rsid w:val="007B0109"/>
    <w:rsid w:val="007C6A73"/>
    <w:rsid w:val="007E5E25"/>
    <w:rsid w:val="007E74D5"/>
    <w:rsid w:val="007E7BA1"/>
    <w:rsid w:val="007F19F4"/>
    <w:rsid w:val="00802F8B"/>
    <w:rsid w:val="00810AB8"/>
    <w:rsid w:val="0081542F"/>
    <w:rsid w:val="00842304"/>
    <w:rsid w:val="008442C0"/>
    <w:rsid w:val="0085074B"/>
    <w:rsid w:val="00853483"/>
    <w:rsid w:val="00854353"/>
    <w:rsid w:val="00856818"/>
    <w:rsid w:val="00865572"/>
    <w:rsid w:val="00890F78"/>
    <w:rsid w:val="00892062"/>
    <w:rsid w:val="00897DE3"/>
    <w:rsid w:val="008A50DB"/>
    <w:rsid w:val="008B586E"/>
    <w:rsid w:val="008B7671"/>
    <w:rsid w:val="008C72FC"/>
    <w:rsid w:val="008E139C"/>
    <w:rsid w:val="008E1F34"/>
    <w:rsid w:val="008E57BF"/>
    <w:rsid w:val="008F62A2"/>
    <w:rsid w:val="008F6A47"/>
    <w:rsid w:val="00905107"/>
    <w:rsid w:val="00913496"/>
    <w:rsid w:val="009231AF"/>
    <w:rsid w:val="00934352"/>
    <w:rsid w:val="0096294F"/>
    <w:rsid w:val="00963797"/>
    <w:rsid w:val="00971AB7"/>
    <w:rsid w:val="0097644D"/>
    <w:rsid w:val="00984E66"/>
    <w:rsid w:val="009949CD"/>
    <w:rsid w:val="009A65E1"/>
    <w:rsid w:val="009B5EA5"/>
    <w:rsid w:val="009C2652"/>
    <w:rsid w:val="009D0BAE"/>
    <w:rsid w:val="009E27E6"/>
    <w:rsid w:val="00A01F10"/>
    <w:rsid w:val="00A040BE"/>
    <w:rsid w:val="00A124D5"/>
    <w:rsid w:val="00A22E9D"/>
    <w:rsid w:val="00A328E2"/>
    <w:rsid w:val="00A3363E"/>
    <w:rsid w:val="00A52C96"/>
    <w:rsid w:val="00A67085"/>
    <w:rsid w:val="00A75407"/>
    <w:rsid w:val="00A8264D"/>
    <w:rsid w:val="00A83B0B"/>
    <w:rsid w:val="00A85EF8"/>
    <w:rsid w:val="00AA6AEA"/>
    <w:rsid w:val="00AB4C4F"/>
    <w:rsid w:val="00AB737E"/>
    <w:rsid w:val="00AC6C2C"/>
    <w:rsid w:val="00AD133C"/>
    <w:rsid w:val="00AD1EC5"/>
    <w:rsid w:val="00AD6E16"/>
    <w:rsid w:val="00AF3615"/>
    <w:rsid w:val="00B03DEC"/>
    <w:rsid w:val="00B0691A"/>
    <w:rsid w:val="00B17E68"/>
    <w:rsid w:val="00B53F99"/>
    <w:rsid w:val="00B61CCD"/>
    <w:rsid w:val="00B62A37"/>
    <w:rsid w:val="00B7004C"/>
    <w:rsid w:val="00B70AD8"/>
    <w:rsid w:val="00B84DBF"/>
    <w:rsid w:val="00B90B39"/>
    <w:rsid w:val="00B9211E"/>
    <w:rsid w:val="00B97E91"/>
    <w:rsid w:val="00BA3796"/>
    <w:rsid w:val="00BA4C63"/>
    <w:rsid w:val="00BB324E"/>
    <w:rsid w:val="00BC1B81"/>
    <w:rsid w:val="00BD0D7E"/>
    <w:rsid w:val="00BD3FC2"/>
    <w:rsid w:val="00BE3F99"/>
    <w:rsid w:val="00BF4D31"/>
    <w:rsid w:val="00C15288"/>
    <w:rsid w:val="00C27644"/>
    <w:rsid w:val="00C302BA"/>
    <w:rsid w:val="00C34451"/>
    <w:rsid w:val="00C361DE"/>
    <w:rsid w:val="00C4010A"/>
    <w:rsid w:val="00C42FC7"/>
    <w:rsid w:val="00C5333E"/>
    <w:rsid w:val="00C67D29"/>
    <w:rsid w:val="00C71A07"/>
    <w:rsid w:val="00C823A4"/>
    <w:rsid w:val="00CA0CB2"/>
    <w:rsid w:val="00CA58AC"/>
    <w:rsid w:val="00CD0848"/>
    <w:rsid w:val="00CD36CB"/>
    <w:rsid w:val="00CE0747"/>
    <w:rsid w:val="00CE0A9A"/>
    <w:rsid w:val="00CF1F35"/>
    <w:rsid w:val="00D1015F"/>
    <w:rsid w:val="00D10AA0"/>
    <w:rsid w:val="00D23ECB"/>
    <w:rsid w:val="00D25662"/>
    <w:rsid w:val="00D44456"/>
    <w:rsid w:val="00D462B3"/>
    <w:rsid w:val="00D61D0C"/>
    <w:rsid w:val="00D62830"/>
    <w:rsid w:val="00D6438D"/>
    <w:rsid w:val="00D8358F"/>
    <w:rsid w:val="00D923C0"/>
    <w:rsid w:val="00DA6B29"/>
    <w:rsid w:val="00DB3932"/>
    <w:rsid w:val="00DB58B4"/>
    <w:rsid w:val="00DC0520"/>
    <w:rsid w:val="00DC25FF"/>
    <w:rsid w:val="00DC2E67"/>
    <w:rsid w:val="00DD3340"/>
    <w:rsid w:val="00DD6DF5"/>
    <w:rsid w:val="00DD75EE"/>
    <w:rsid w:val="00DF48E3"/>
    <w:rsid w:val="00E1042B"/>
    <w:rsid w:val="00E152A6"/>
    <w:rsid w:val="00E3648A"/>
    <w:rsid w:val="00E41BA3"/>
    <w:rsid w:val="00E6104E"/>
    <w:rsid w:val="00E6252A"/>
    <w:rsid w:val="00E63A01"/>
    <w:rsid w:val="00E64553"/>
    <w:rsid w:val="00E828BD"/>
    <w:rsid w:val="00E90D73"/>
    <w:rsid w:val="00E910D5"/>
    <w:rsid w:val="00E91152"/>
    <w:rsid w:val="00E93DBB"/>
    <w:rsid w:val="00E969A8"/>
    <w:rsid w:val="00EA3CEB"/>
    <w:rsid w:val="00EA63B1"/>
    <w:rsid w:val="00EE2DEA"/>
    <w:rsid w:val="00EE5841"/>
    <w:rsid w:val="00EF21B4"/>
    <w:rsid w:val="00F17921"/>
    <w:rsid w:val="00F320DA"/>
    <w:rsid w:val="00F412E0"/>
    <w:rsid w:val="00F42564"/>
    <w:rsid w:val="00F51A23"/>
    <w:rsid w:val="00F57B77"/>
    <w:rsid w:val="00F60CE6"/>
    <w:rsid w:val="00F622A9"/>
    <w:rsid w:val="00F64156"/>
    <w:rsid w:val="00F6768D"/>
    <w:rsid w:val="00F9022D"/>
    <w:rsid w:val="00F94EDB"/>
    <w:rsid w:val="00FA127C"/>
    <w:rsid w:val="00FA5A6D"/>
    <w:rsid w:val="00FA7E51"/>
    <w:rsid w:val="00FC45E8"/>
    <w:rsid w:val="00FD47AB"/>
    <w:rsid w:val="00FE5665"/>
    <w:rsid w:val="00FE73C6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9D22D"/>
  <w15:docId w15:val="{1A47057E-5A1C-4274-BE7C-548752EFF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21AF4"/>
    <w:pPr>
      <w:spacing w:after="0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C3E2F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Bekezdsalapbettpusa"/>
    <w:rsid w:val="003D22F9"/>
  </w:style>
  <w:style w:type="paragraph" w:styleId="lfej">
    <w:name w:val="header"/>
    <w:basedOn w:val="Norml"/>
    <w:link w:val="lfejChar"/>
    <w:uiPriority w:val="99"/>
    <w:unhideWhenUsed/>
    <w:rsid w:val="0028428C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28428C"/>
  </w:style>
  <w:style w:type="paragraph" w:styleId="llb">
    <w:name w:val="footer"/>
    <w:basedOn w:val="Norml"/>
    <w:link w:val="llbChar"/>
    <w:uiPriority w:val="99"/>
    <w:unhideWhenUsed/>
    <w:rsid w:val="0028428C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28428C"/>
  </w:style>
  <w:style w:type="character" w:styleId="Hiperhivatkozs">
    <w:name w:val="Hyperlink"/>
    <w:basedOn w:val="Bekezdsalapbettpusa"/>
    <w:uiPriority w:val="99"/>
    <w:unhideWhenUsed/>
    <w:rsid w:val="00E41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6768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768D"/>
    <w:rPr>
      <w:rFonts w:ascii="Segoe UI" w:hAnsi="Segoe UI" w:cs="Segoe UI"/>
      <w:sz w:val="18"/>
      <w:szCs w:val="18"/>
    </w:rPr>
  </w:style>
  <w:style w:type="paragraph" w:styleId="NormlWeb">
    <w:name w:val="Normal (Web)"/>
    <w:basedOn w:val="Norml"/>
    <w:uiPriority w:val="99"/>
    <w:unhideWhenUsed/>
    <w:rsid w:val="00E6104E"/>
    <w:pPr>
      <w:spacing w:before="75" w:after="75"/>
    </w:pPr>
    <w:rPr>
      <w:rFonts w:eastAsia="Times New Roman"/>
      <w:color w:val="404040"/>
    </w:rPr>
  </w:style>
  <w:style w:type="character" w:styleId="Kiemels2">
    <w:name w:val="Strong"/>
    <w:basedOn w:val="Bekezdsalapbettpusa"/>
    <w:qFormat/>
    <w:rsid w:val="00E6104E"/>
    <w:rPr>
      <w:b/>
      <w:bCs/>
    </w:rPr>
  </w:style>
  <w:style w:type="paragraph" w:customStyle="1" w:styleId="m8881989581228394687gmail-msonospacing">
    <w:name w:val="m_8881989581228394687gmail-msonospacing"/>
    <w:basedOn w:val="Norml"/>
    <w:rsid w:val="00066E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9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9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3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1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0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4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3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1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0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1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prsz.hu" TargetMode="External"/><Relationship Id="rId2" Type="http://schemas.openxmlformats.org/officeDocument/2006/relationships/hyperlink" Target="mailto:titkarsag@mprsz.hu" TargetMode="External"/><Relationship Id="rId1" Type="http://schemas.openxmlformats.org/officeDocument/2006/relationships/hyperlink" Target="mailto:mprsz@mprsz.hu" TargetMode="External"/><Relationship Id="rId4" Type="http://schemas.openxmlformats.org/officeDocument/2006/relationships/hyperlink" Target="http://www.facebook.com/mprs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Custom%20Office%20Templates\MPRSZ_dokumentum_template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MPRSZ_dokumentum_template</Template>
  <TotalTime>6</TotalTime>
  <Pages>1</Pages>
  <Words>219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Notebook</dc:creator>
  <cp:lastModifiedBy>Bertalan Erika</cp:lastModifiedBy>
  <cp:revision>4</cp:revision>
  <cp:lastPrinted>2017-01-04T07:03:00Z</cp:lastPrinted>
  <dcterms:created xsi:type="dcterms:W3CDTF">2017-04-20T16:23:00Z</dcterms:created>
  <dcterms:modified xsi:type="dcterms:W3CDTF">2017-04-21T13:14:00Z</dcterms:modified>
</cp:coreProperties>
</file>